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yriadPro-SemiCn">
    <w:altName w:val="Arial Unicode MS"/>
    <w:charset w:val="00"/>
    <w:family w:val="swiss"/>
    <w:pitch w:val="default"/>
    <w:sig w:usb0="00000000" w:usb1="0000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291DB3"/>
    <w:multiLevelType w:val="hybridMultilevel"/>
    <w:tmpl w:val="2E4A573E"/>
    <w:lvl w:ilvl="0" w:tplc="E1E4A158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21"/>
  </w:num>
  <w:num w:numId="5">
    <w:abstractNumId w:val="18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19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  <w:num w:numId="21">
    <w:abstractNumId w:val="15"/>
  </w:num>
  <w:num w:numId="22">
    <w:abstractNumId w:val="0"/>
  </w:num>
  <w:num w:numId="23">
    <w:abstractNumId w:val="1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&#24425;&#39029;\04%20&#20809;&#32420;&#20493;&#22686;&#20135;&#21697;&#24425;&#39029;-OK\&#26080;&#28304;&#20493;&#22686;\Normal.dot" TargetMode="Externa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0B426-5FD3-46D9-B1CB-439DC2D862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2</TotalTime>
  <Pages>1</Pages>
  <Words>43</Words>
  <Characters>249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accelink</Company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lenovo</cp:lastModifiedBy>
  <cp:revision>5</cp:revision>
  <cp:lastPrinted>2009-11-02T08:55:00Z</cp:lastPrinted>
  <dcterms:created xsi:type="dcterms:W3CDTF">2017-07-11T05:42:00Z</dcterms:created>
  <dcterms:modified xsi:type="dcterms:W3CDTF">2017-07-11T11:37:00Z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