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7F35-6DB0-40BB-B70F-981384EBD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71</Words>
  <Characters>406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476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