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267D8-4416-4F25-9F68-DFBA38DC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58</Words>
  <Characters>333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2017-07-11T06:46:00Z</dcterms:created>
  <dcterms:modified xsi:type="dcterms:W3CDTF">2017-07-11T06:46:00Z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