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A84CF-A14C-4378-9808-76014B21E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27</Words>
  <Characters>155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accelink</Company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2017-07-11T06:50:00Z</dcterms:created>
  <dcterms:modified xsi:type="dcterms:W3CDTF">2017-07-11T06:50:00Z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